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0"/>
      </w:tblGrid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79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75"/>
              <w:gridCol w:w="3975"/>
            </w:tblGrid>
            <w:tr w:rsidR="00F72F84" w:rsidRPr="00F72F84" w:rsidTr="00F72F84">
              <w:tc>
                <w:tcPr>
                  <w:tcW w:w="397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24BED" w:rsidRPr="00F72F84" w:rsidRDefault="00F72F84" w:rsidP="00724BED">
                  <w:pPr>
                    <w:spacing w:after="0" w:line="210" w:lineRule="atLeast"/>
                    <w:rPr>
                      <w:rFonts w:ascii="Tahoma" w:eastAsia="Times New Roman" w:hAnsi="Tahoma" w:cs="Tahoma"/>
                      <w:color w:val="003C7D"/>
                      <w:sz w:val="17"/>
                      <w:szCs w:val="17"/>
                      <w:lang w:eastAsia="pl-PL"/>
                    </w:rPr>
                  </w:pPr>
                  <w:bookmarkStart w:id="0" w:name="_GoBack" w:colFirst="1" w:colLast="1"/>
                  <w:r w:rsidRPr="00F72F84">
                    <w:rPr>
                      <w:rFonts w:ascii="Tahoma" w:eastAsia="Times New Roman" w:hAnsi="Tahoma" w:cs="Tahoma"/>
                      <w:b/>
                      <w:bCs/>
                      <w:color w:val="003C7D"/>
                      <w:sz w:val="17"/>
                      <w:szCs w:val="17"/>
                      <w:lang w:eastAsia="pl-PL"/>
                    </w:rPr>
                    <w:t>NNW PZU EDUKACJA</w:t>
                  </w:r>
                  <w:r w:rsidRPr="00F72F84">
                    <w:rPr>
                      <w:rFonts w:ascii="Tahoma" w:eastAsia="Times New Roman" w:hAnsi="Tahoma" w:cs="Tahoma"/>
                      <w:color w:val="003C7D"/>
                      <w:sz w:val="17"/>
                      <w:szCs w:val="17"/>
                      <w:lang w:eastAsia="pl-PL"/>
                    </w:rPr>
                    <w:br/>
                  </w:r>
                </w:p>
                <w:p w:rsidR="00F72F84" w:rsidRPr="00F72F84" w:rsidRDefault="00F72F84" w:rsidP="00F72F84">
                  <w:pPr>
                    <w:spacing w:after="0" w:line="21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rFonts w:ascii="Tahoma" w:eastAsia="Times New Roman" w:hAnsi="Tahoma" w:cs="Tahoma"/>
                      <w:color w:val="003C7D"/>
                      <w:sz w:val="17"/>
                      <w:szCs w:val="17"/>
                      <w:lang w:eastAsia="pl-PL"/>
                    </w:rPr>
                    <w:t>Ochrona dla dzieci i młodzieży − przez cały rok 24/7</w:t>
                  </w:r>
                </w:p>
              </w:tc>
              <w:tc>
                <w:tcPr>
                  <w:tcW w:w="397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F84" w:rsidRPr="00F72F84" w:rsidRDefault="00F72F84" w:rsidP="00F72F84">
                  <w:pPr>
                    <w:spacing w:after="0" w:line="240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  <w:bookmarkEnd w:id="0"/>
          </w:tbl>
          <w:p w:rsidR="00F72F84" w:rsidRPr="00F72F84" w:rsidRDefault="00F72F84" w:rsidP="00F72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rPr>
          <w:trHeight w:val="225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sz w:val="23"/>
                <w:szCs w:val="23"/>
                <w:lang w:eastAsia="pl-PL"/>
              </w:rPr>
              <w:t> </w:t>
            </w: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color w:val="003C7D"/>
                <w:sz w:val="18"/>
                <w:szCs w:val="18"/>
                <w:lang w:eastAsia="pl-PL"/>
              </w:rPr>
              <w:t xml:space="preserve">Żłobek, przedszkole czy szkoła i jeszcze lekcje gry na gitarze, dodatkowy angielski czy trening tenisa? Niezależnie od tego, jak wygląda dzień Twojego dziecka, </w:t>
            </w:r>
            <w:r w:rsidRPr="00F72F84">
              <w:rPr>
                <w:rFonts w:eastAsia="Times New Roman" w:cs="Times New Roman"/>
                <w:b/>
                <w:bCs/>
                <w:color w:val="003C7D"/>
                <w:sz w:val="18"/>
                <w:szCs w:val="18"/>
                <w:lang w:eastAsia="pl-PL"/>
              </w:rPr>
              <w:t>ubezpieczenie NNW PZU Edukacja</w:t>
            </w:r>
            <w:r w:rsidRPr="00F72F84">
              <w:rPr>
                <w:rFonts w:eastAsia="Times New Roman" w:cs="Times New Roman"/>
                <w:color w:val="003C7D"/>
                <w:sz w:val="18"/>
                <w:szCs w:val="18"/>
                <w:lang w:eastAsia="pl-PL"/>
              </w:rPr>
              <w:t xml:space="preserve"> zapewni mu ochronę w razie nieprzewidzianych zdarzeń, takich </w:t>
            </w:r>
            <w:r w:rsidRPr="00F72F84">
              <w:rPr>
                <w:rFonts w:eastAsia="Times New Roman" w:cs="Times New Roman"/>
                <w:b/>
                <w:bCs/>
                <w:color w:val="003C7D"/>
                <w:sz w:val="18"/>
                <w:szCs w:val="18"/>
                <w:lang w:eastAsia="pl-PL"/>
              </w:rPr>
              <w:t>jak nieszczęśliwy wypadek czy poważne zachorowanie</w:t>
            </w:r>
            <w:r w:rsidRPr="00F72F84">
              <w:rPr>
                <w:rFonts w:eastAsia="Times New Roman" w:cs="Times New Roman"/>
                <w:color w:val="003C7D"/>
                <w:sz w:val="18"/>
                <w:szCs w:val="18"/>
                <w:lang w:eastAsia="pl-PL"/>
              </w:rPr>
              <w:t>.</w:t>
            </w:r>
          </w:p>
        </w:tc>
      </w:tr>
      <w:tr w:rsidR="00F72F84" w:rsidRPr="00F72F84" w:rsidTr="00F72F84">
        <w:trPr>
          <w:trHeight w:val="225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sz w:val="23"/>
                <w:szCs w:val="23"/>
                <w:lang w:eastAsia="pl-PL"/>
              </w:rPr>
              <w:t> </w:t>
            </w:r>
          </w:p>
        </w:tc>
      </w:tr>
      <w:tr w:rsidR="00F72F84" w:rsidRPr="00F72F84" w:rsidTr="00F72F84">
        <w:tc>
          <w:tcPr>
            <w:tcW w:w="7950" w:type="dxa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9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0"/>
              <w:gridCol w:w="6990"/>
            </w:tblGrid>
            <w:tr w:rsidR="00F72F84" w:rsidRPr="00F72F84">
              <w:trPr>
                <w:trHeight w:val="930"/>
              </w:trPr>
              <w:tc>
                <w:tcPr>
                  <w:tcW w:w="94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F84" w:rsidRPr="00F72F84" w:rsidRDefault="00F72F84" w:rsidP="00F72F8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>
                        <wp:extent cx="600075" cy="304800"/>
                        <wp:effectExtent l="0" t="0" r="9525" b="0"/>
                        <wp:docPr id="26" name="Obraz 26" descr="C:\Users\asadowsk\AppData\Local\Microsoft\Windows\INetCache\Content.MSO\F7F6F573.t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sadowsk\AppData\Local\Microsoft\Windows\INetCache\Content.MSO\F7F6F573.tm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00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F84" w:rsidRPr="00470CAB" w:rsidRDefault="00F72F84" w:rsidP="00F72F84">
                  <w:pPr>
                    <w:spacing w:after="0" w:line="240" w:lineRule="atLeast"/>
                    <w:rPr>
                      <w:rFonts w:eastAsia="Times New Roman" w:cs="Times New Roman"/>
                      <w:b/>
                      <w:bCs/>
                      <w:color w:val="FF0000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rFonts w:eastAsia="Times New Roman" w:cs="Times New Roman"/>
                      <w:color w:val="003C7D"/>
                      <w:sz w:val="24"/>
                      <w:szCs w:val="24"/>
                      <w:lang w:eastAsia="pl-PL"/>
                    </w:rPr>
                    <w:t xml:space="preserve">Teraz możesz łatwo ubezpieczyć swoje dziecko – </w:t>
                  </w:r>
                  <w:r w:rsidRPr="00F72F84">
                    <w:rPr>
                      <w:rFonts w:eastAsia="Times New Roman" w:cs="Times New Roman"/>
                      <w:b/>
                      <w:bCs/>
                      <w:color w:val="003C7D"/>
                      <w:sz w:val="24"/>
                      <w:szCs w:val="24"/>
                      <w:lang w:eastAsia="pl-PL"/>
                    </w:rPr>
                    <w:t xml:space="preserve">aby to zrobić, wejdź </w:t>
                  </w:r>
                  <w:r w:rsidRPr="00F72F84">
                    <w:rPr>
                      <w:rFonts w:eastAsia="Times New Roman" w:cs="Times New Roman"/>
                      <w:b/>
                      <w:bCs/>
                      <w:color w:val="003C7D"/>
                      <w:sz w:val="24"/>
                      <w:szCs w:val="24"/>
                      <w:lang w:eastAsia="pl-PL"/>
                    </w:rPr>
                    <w:br/>
                    <w:t>na</w:t>
                  </w:r>
                  <w:r w:rsidRPr="00F72F84">
                    <w:rPr>
                      <w:rFonts w:eastAsia="Times New Roman" w:cs="Times New Roman"/>
                      <w:color w:val="003C7D"/>
                      <w:sz w:val="24"/>
                      <w:szCs w:val="24"/>
                      <w:lang w:eastAsia="pl-PL"/>
                    </w:rPr>
                    <w:t xml:space="preserve"> </w:t>
                  </w:r>
                  <w:hyperlink r:id="rId5" w:history="1">
                    <w:r w:rsidRPr="00470CAB">
                      <w:rPr>
                        <w:rFonts w:eastAsia="Times New Roman" w:cs="Times New Roman"/>
                        <w:b/>
                        <w:bCs/>
                        <w:color w:val="FF0000"/>
                        <w:sz w:val="24"/>
                        <w:szCs w:val="24"/>
                        <w:u w:val="single"/>
                        <w:lang w:eastAsia="pl-PL"/>
                      </w:rPr>
                      <w:t>ubestrefa.pl</w:t>
                    </w:r>
                    <w:r w:rsidRPr="00F72F84">
                      <w:rPr>
                        <w:rFonts w:eastAsia="Times New Roman" w:cs="Times New Roman"/>
                        <w:b/>
                        <w:bCs/>
                        <w:color w:val="00A8E4"/>
                        <w:sz w:val="24"/>
                        <w:szCs w:val="24"/>
                        <w:u w:val="single"/>
                        <w:lang w:eastAsia="pl-PL"/>
                      </w:rPr>
                      <w:t xml:space="preserve"> </w:t>
                    </w:r>
                  </w:hyperlink>
                  <w:r w:rsidRPr="00F72F84">
                    <w:rPr>
                      <w:rFonts w:eastAsia="Times New Roman" w:cs="Times New Roman"/>
                      <w:b/>
                      <w:bCs/>
                      <w:color w:val="003C7D"/>
                      <w:sz w:val="24"/>
                      <w:szCs w:val="24"/>
                      <w:lang w:eastAsia="pl-PL"/>
                    </w:rPr>
                    <w:t>i wstaw kod oferty</w:t>
                  </w:r>
                  <w:r>
                    <w:rPr>
                      <w:rFonts w:eastAsia="Times New Roman" w:cs="Times New Roman"/>
                      <w:b/>
                      <w:bCs/>
                      <w:color w:val="003C7D"/>
                      <w:sz w:val="24"/>
                      <w:szCs w:val="24"/>
                      <w:lang w:eastAsia="pl-PL"/>
                    </w:rPr>
                    <w:t xml:space="preserve">:    </w:t>
                  </w:r>
                  <w:r w:rsidR="00470CAB" w:rsidRPr="00470CAB">
                    <w:rPr>
                      <w:rFonts w:eastAsia="Times New Roman" w:cs="Times New Roman"/>
                      <w:b/>
                      <w:bCs/>
                      <w:color w:val="FF0000"/>
                      <w:sz w:val="24"/>
                      <w:szCs w:val="24"/>
                      <w:lang w:eastAsia="pl-PL"/>
                    </w:rPr>
                    <w:t>hxi9pt</w:t>
                  </w:r>
                </w:p>
                <w:p w:rsidR="00F72F84" w:rsidRPr="00F72F84" w:rsidRDefault="00F72F84" w:rsidP="00F72F84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rFonts w:eastAsia="Times New Roman" w:cs="Times New Roman"/>
                      <w:color w:val="00B050"/>
                      <w:sz w:val="24"/>
                      <w:szCs w:val="24"/>
                      <w:lang w:eastAsia="pl-PL"/>
                    </w:rPr>
                    <w:t xml:space="preserve"> Znajdziesz tam informacje o ubezpieczeniu.</w:t>
                  </w:r>
                  <w:r w:rsidRPr="00F72F84">
                    <w:rPr>
                      <w:rFonts w:eastAsia="Times New Roman" w:cs="Times New Roman"/>
                      <w:color w:val="00B050"/>
                      <w:sz w:val="24"/>
                      <w:szCs w:val="24"/>
                      <w:lang w:eastAsia="pl-PL"/>
                    </w:rPr>
                    <w:br/>
                  </w:r>
                  <w:r w:rsidRPr="00F72F84">
                    <w:rPr>
                      <w:rFonts w:eastAsia="Times New Roman" w:cs="Times New Roman"/>
                      <w:color w:val="003C7D"/>
                      <w:sz w:val="24"/>
                      <w:szCs w:val="24"/>
                      <w:lang w:eastAsia="pl-PL"/>
                    </w:rPr>
                    <w:t>Szczegółowy zakres każdej z propozycji ubezpieczenia zamieściliśmy w załączniku.</w:t>
                  </w:r>
                </w:p>
              </w:tc>
            </w:tr>
          </w:tbl>
          <w:p w:rsidR="00F72F84" w:rsidRPr="00F72F84" w:rsidRDefault="00F72F84" w:rsidP="00F72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rPr>
          <w:trHeight w:val="225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sz w:val="23"/>
                <w:szCs w:val="23"/>
                <w:lang w:eastAsia="pl-PL"/>
              </w:rPr>
              <w:t> </w:t>
            </w: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8400B9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lang w:eastAsia="pl-PL"/>
              </w:rPr>
              <w:t>●</w:t>
            </w:r>
            <w:r w:rsidRPr="00F72F84">
              <w:rPr>
                <w:rFonts w:eastAsia="Times New Roman" w:cs="Times New Roman"/>
                <w:b/>
                <w:bCs/>
                <w:color w:val="555555"/>
                <w:sz w:val="18"/>
                <w:szCs w:val="18"/>
                <w:lang w:eastAsia="pl-PL"/>
              </w:rPr>
              <w:t xml:space="preserve">   Propozycja 1</w:t>
            </w:r>
            <w:r w:rsidRPr="00F72F84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 xml:space="preserve"> </w:t>
            </w:r>
            <w:r w:rsidR="00170017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 xml:space="preserve">– suma ubezpieczenia </w:t>
            </w:r>
            <w:r w:rsidR="008400B9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>3</w:t>
            </w:r>
            <w:r w:rsidR="00170017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>0</w:t>
            </w:r>
            <w:r w:rsidRPr="00F72F84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 xml:space="preserve"> 000 zł, składka roczna </w:t>
            </w:r>
            <w:r w:rsidR="008400B9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>70</w:t>
            </w:r>
            <w:r w:rsidRPr="00F72F84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 xml:space="preserve"> zł</w:t>
            </w:r>
            <w:r w:rsidRPr="00F72F84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br/>
            </w:r>
            <w:r w:rsidRPr="00F72F84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lang w:eastAsia="pl-PL"/>
              </w:rPr>
              <w:t>●</w:t>
            </w:r>
            <w:r w:rsidRPr="00F72F84">
              <w:rPr>
                <w:rFonts w:eastAsia="Times New Roman" w:cs="Times New Roman"/>
                <w:b/>
                <w:bCs/>
                <w:color w:val="555555"/>
                <w:sz w:val="18"/>
                <w:szCs w:val="18"/>
                <w:lang w:eastAsia="pl-PL"/>
              </w:rPr>
              <w:t xml:space="preserve">   Propozycja 2</w:t>
            </w:r>
            <w:r w:rsidR="008400B9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 xml:space="preserve"> – suma ubezpieczenia 5</w:t>
            </w:r>
            <w:r w:rsidR="00170017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>0</w:t>
            </w:r>
            <w:r w:rsidR="008400B9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 xml:space="preserve"> 000 zł, składka roczna 13</w:t>
            </w:r>
            <w:r w:rsidR="00EE41C6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>0</w:t>
            </w:r>
            <w:r w:rsidRPr="00F72F84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 xml:space="preserve"> zł</w:t>
            </w:r>
            <w:r w:rsidRPr="00F72F84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br/>
            </w:r>
            <w:r w:rsidRPr="00F72F84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lang w:eastAsia="pl-PL"/>
              </w:rPr>
              <w:t>●</w:t>
            </w:r>
            <w:r w:rsidRPr="00F72F84">
              <w:rPr>
                <w:rFonts w:eastAsia="Times New Roman" w:cs="Times New Roman"/>
                <w:b/>
                <w:bCs/>
                <w:color w:val="555555"/>
                <w:sz w:val="18"/>
                <w:szCs w:val="18"/>
                <w:lang w:eastAsia="pl-PL"/>
              </w:rPr>
              <w:t xml:space="preserve">   Propozycja 3</w:t>
            </w:r>
            <w:r w:rsidR="008400B9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 xml:space="preserve"> – suma ubezpieczenia 7</w:t>
            </w:r>
            <w:r w:rsidR="00170017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>0</w:t>
            </w:r>
            <w:r w:rsidRPr="00F72F84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 xml:space="preserve"> 000 zł, składka roczna </w:t>
            </w:r>
            <w:r w:rsidR="00EE41C6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>1</w:t>
            </w:r>
            <w:r w:rsidR="008400B9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>9</w:t>
            </w:r>
            <w:r w:rsidR="00EE41C6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>0</w:t>
            </w:r>
            <w:r w:rsidRPr="00F72F84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 xml:space="preserve"> zł</w:t>
            </w:r>
          </w:p>
        </w:tc>
      </w:tr>
      <w:tr w:rsidR="00F72F84" w:rsidRPr="00F72F84" w:rsidTr="00F72F84">
        <w:trPr>
          <w:trHeight w:val="75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sz w:val="8"/>
                <w:szCs w:val="8"/>
                <w:lang w:eastAsia="pl-PL"/>
              </w:rPr>
              <w:t> </w:t>
            </w: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rPr>
          <w:trHeight w:val="225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sz w:val="23"/>
                <w:szCs w:val="23"/>
                <w:lang w:eastAsia="pl-PL"/>
              </w:rPr>
              <w:t> </w:t>
            </w:r>
          </w:p>
        </w:tc>
      </w:tr>
      <w:tr w:rsidR="00F72F84" w:rsidRPr="00F72F84" w:rsidTr="00F72F84">
        <w:trPr>
          <w:trHeight w:val="302"/>
        </w:trPr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2F84" w:rsidRPr="00F72F84" w:rsidRDefault="00F72F84" w:rsidP="00F72F84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rPr>
          <w:trHeight w:val="75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2F84" w:rsidRPr="00F72F84" w:rsidRDefault="00470CAB" w:rsidP="00F72F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F08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7DA1731" wp14:editId="34B8928F">
                  <wp:extent cx="4286250" cy="4286250"/>
                  <wp:effectExtent l="0" t="0" r="0" b="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28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2F84" w:rsidRPr="00F72F84" w:rsidRDefault="00F72F84" w:rsidP="00F72F84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rPr>
          <w:trHeight w:val="225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2F84" w:rsidRPr="00F72F84" w:rsidRDefault="00F72F84" w:rsidP="00F72F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2F84" w:rsidRPr="00F72F84" w:rsidRDefault="00F72F84" w:rsidP="00F72F84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rPr>
          <w:trHeight w:val="75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2F84" w:rsidRPr="00F72F84" w:rsidRDefault="00F72F84" w:rsidP="00F72F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2F84" w:rsidRPr="00F72F84" w:rsidRDefault="00F72F84" w:rsidP="00F72F84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rPr>
          <w:trHeight w:val="225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sz w:val="23"/>
                <w:szCs w:val="23"/>
                <w:lang w:eastAsia="pl-PL"/>
              </w:rPr>
              <w:lastRenderedPageBreak/>
              <w:t> </w:t>
            </w: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9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7410"/>
            </w:tblGrid>
            <w:tr w:rsidR="00F72F84" w:rsidRPr="00F72F84">
              <w:trPr>
                <w:trHeight w:val="240"/>
              </w:trPr>
              <w:tc>
                <w:tcPr>
                  <w:tcW w:w="3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F84" w:rsidRPr="00F72F84" w:rsidRDefault="00F72F84" w:rsidP="00F72F8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noProof/>
                      <w:sz w:val="22"/>
                      <w:lang w:eastAsia="pl-PL"/>
                    </w:rPr>
                    <w:drawing>
                      <wp:inline distT="0" distB="0" distL="0" distR="0">
                        <wp:extent cx="333375" cy="200025"/>
                        <wp:effectExtent l="0" t="0" r="9525" b="9525"/>
                        <wp:docPr id="25" name="Obraz 25" descr="C:\Users\asadowsk\AppData\Local\Microsoft\Windows\INetCache\Content.MSO\787EC2F9.t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sadowsk\AppData\Local\Microsoft\Windows\INetCache\Content.MSO\787EC2F9.tm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F84" w:rsidRPr="00F72F84" w:rsidRDefault="00F72F84" w:rsidP="00F72F84">
                  <w:pPr>
                    <w:spacing w:after="0" w:line="22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rFonts w:eastAsia="Times New Roman" w:cs="Times New Roman"/>
                      <w:color w:val="555555"/>
                      <w:sz w:val="18"/>
                      <w:szCs w:val="18"/>
                      <w:lang w:eastAsia="pl-PL"/>
                    </w:rPr>
                    <w:t xml:space="preserve">Jeśli zdecydujesz się na ubezpieczenie, </w:t>
                  </w:r>
                  <w:r w:rsidRPr="00F72F84">
                    <w:rPr>
                      <w:rFonts w:eastAsia="Times New Roman" w:cs="Times New Roman"/>
                      <w:b/>
                      <w:bCs/>
                      <w:color w:val="555555"/>
                      <w:sz w:val="18"/>
                      <w:szCs w:val="18"/>
                      <w:lang w:eastAsia="pl-PL"/>
                    </w:rPr>
                    <w:t>uzupełnij formularz zgłoszenia</w:t>
                  </w:r>
                  <w:r w:rsidRPr="00F72F84">
                    <w:rPr>
                      <w:rFonts w:eastAsia="Times New Roman" w:cs="Times New Roman"/>
                      <w:color w:val="555555"/>
                      <w:sz w:val="18"/>
                      <w:szCs w:val="18"/>
                      <w:lang w:eastAsia="pl-PL"/>
                    </w:rPr>
                    <w:t>.</w:t>
                  </w:r>
                </w:p>
              </w:tc>
            </w:tr>
          </w:tbl>
          <w:p w:rsidR="00F72F84" w:rsidRPr="00F72F84" w:rsidRDefault="00F72F84" w:rsidP="00F72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rPr>
          <w:trHeight w:val="75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sz w:val="8"/>
                <w:szCs w:val="8"/>
                <w:lang w:eastAsia="pl-PL"/>
              </w:rPr>
              <w:t> </w:t>
            </w: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9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7410"/>
            </w:tblGrid>
            <w:tr w:rsidR="00F72F84" w:rsidRPr="00F72F84">
              <w:trPr>
                <w:trHeight w:val="240"/>
              </w:trPr>
              <w:tc>
                <w:tcPr>
                  <w:tcW w:w="3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F84" w:rsidRPr="00F72F84" w:rsidRDefault="00F72F84" w:rsidP="00F72F8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noProof/>
                      <w:sz w:val="22"/>
                      <w:lang w:eastAsia="pl-PL"/>
                    </w:rPr>
                    <w:drawing>
                      <wp:inline distT="0" distB="0" distL="0" distR="0">
                        <wp:extent cx="333375" cy="200025"/>
                        <wp:effectExtent l="0" t="0" r="9525" b="9525"/>
                        <wp:docPr id="13" name="Obraz 13" descr="C:\Users\asadowsk\AppData\Local\Microsoft\Windows\INetCache\Content.MSO\1F51986F.t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sadowsk\AppData\Local\Microsoft\Windows\INetCache\Content.MSO\1F51986F.tm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F84" w:rsidRPr="00F72F84" w:rsidRDefault="00F72F84" w:rsidP="00F72F84">
                  <w:pPr>
                    <w:spacing w:after="0" w:line="22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rFonts w:eastAsia="Times New Roman" w:cs="Times New Roman"/>
                      <w:b/>
                      <w:bCs/>
                      <w:color w:val="555555"/>
                      <w:sz w:val="18"/>
                      <w:szCs w:val="18"/>
                      <w:lang w:eastAsia="pl-PL"/>
                    </w:rPr>
                    <w:t>Gdy opłacisz składkę, otrzymasz certyfikat/polisę ubezpieczenia.</w:t>
                  </w:r>
                </w:p>
              </w:tc>
            </w:tr>
          </w:tbl>
          <w:p w:rsidR="00F72F84" w:rsidRPr="00F72F84" w:rsidRDefault="00F72F84" w:rsidP="00F72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rPr>
          <w:trHeight w:val="375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sz w:val="38"/>
                <w:szCs w:val="38"/>
                <w:lang w:eastAsia="pl-PL"/>
              </w:rPr>
              <w:t> </w:t>
            </w: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95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30"/>
              <w:gridCol w:w="4020"/>
            </w:tblGrid>
            <w:tr w:rsidR="00F72F84" w:rsidRPr="00F72F84">
              <w:tc>
                <w:tcPr>
                  <w:tcW w:w="3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F84" w:rsidRPr="00F72F84" w:rsidRDefault="00F72F84" w:rsidP="00F72F8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noProof/>
                      <w:sz w:val="22"/>
                      <w:lang w:eastAsia="pl-PL"/>
                    </w:rPr>
                    <w:drawing>
                      <wp:inline distT="0" distB="0" distL="0" distR="0">
                        <wp:extent cx="2495550" cy="2124075"/>
                        <wp:effectExtent l="0" t="0" r="0" b="9525"/>
                        <wp:docPr id="12" name="Obraz 12" descr="C:\Users\asadowsk\AppData\Local\Microsoft\Windows\INetCache\Content.MSO\5106EB55.t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sadowsk\AppData\Local\Microsoft\Windows\INetCache\Content.MSO\5106EB55.tm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5550" cy="2124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9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02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20"/>
                  </w:tblGrid>
                  <w:tr w:rsidR="00F72F84" w:rsidRPr="00F72F84" w:rsidTr="00F72F84">
                    <w:tc>
                      <w:tcPr>
                        <w:tcW w:w="40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72F84" w:rsidRPr="00F72F84" w:rsidRDefault="00F72F84" w:rsidP="00F72F84">
                        <w:pPr>
                          <w:spacing w:after="0" w:line="24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b/>
                            <w:bCs/>
                            <w:color w:val="003C7D"/>
                            <w:sz w:val="21"/>
                            <w:szCs w:val="21"/>
                            <w:lang w:eastAsia="pl-PL"/>
                          </w:rPr>
                          <w:t>NNW PZU Edukacja to ochrona:</w:t>
                        </w:r>
                      </w:p>
                    </w:tc>
                  </w:tr>
                  <w:tr w:rsidR="00F72F84" w:rsidRPr="00F72F84" w:rsidTr="00F72F84">
                    <w:trPr>
                      <w:trHeight w:val="225"/>
                    </w:trPr>
                    <w:tc>
                      <w:tcPr>
                        <w:tcW w:w="4020" w:type="dxa"/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72F84" w:rsidRPr="00F72F84" w:rsidRDefault="00F72F84" w:rsidP="00F72F84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  <w:lang w:eastAsia="pl-PL"/>
                          </w:rPr>
                          <w:t> </w:t>
                        </w:r>
                      </w:p>
                    </w:tc>
                  </w:tr>
                </w:tbl>
                <w:p w:rsidR="00F72F84" w:rsidRPr="00F72F84" w:rsidRDefault="00F72F84" w:rsidP="00F72F8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tbl>
                  <w:tblPr>
                    <w:tblW w:w="402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10"/>
                    <w:gridCol w:w="2910"/>
                  </w:tblGrid>
                  <w:tr w:rsidR="00F72F84" w:rsidRPr="00F72F84" w:rsidTr="00F72F84">
                    <w:trPr>
                      <w:trHeight w:val="1410"/>
                    </w:trPr>
                    <w:tc>
                      <w:tcPr>
                        <w:tcW w:w="825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72F84" w:rsidRPr="00F72F84" w:rsidRDefault="00F72F84" w:rsidP="00F72F84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noProof/>
                            <w:sz w:val="22"/>
                            <w:lang w:eastAsia="pl-PL"/>
                          </w:rPr>
                          <w:drawing>
                            <wp:inline distT="0" distB="0" distL="0" distR="0">
                              <wp:extent cx="695325" cy="1190625"/>
                              <wp:effectExtent l="0" t="0" r="9525" b="9525"/>
                              <wp:docPr id="11" name="Obraz 11" descr="C:\Users\asadowsk\AppData\Local\Microsoft\Windows\INetCache\Content.MSO\17D54D2B.tmp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C:\Users\asadowsk\AppData\Local\Microsoft\Windows\INetCache\Content.MSO\17D54D2B.tmp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5325" cy="11906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65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72F84" w:rsidRPr="00F72F84" w:rsidRDefault="00F72F84" w:rsidP="00F72F84">
                        <w:pPr>
                          <w:spacing w:after="0" w:line="24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color w:val="555555"/>
                            <w:sz w:val="18"/>
                            <w:szCs w:val="18"/>
                            <w:lang w:eastAsia="pl-PL"/>
                          </w:rPr>
                          <w:t xml:space="preserve">bez względu na miejsce </w:t>
                        </w:r>
                        <w:r w:rsidRPr="00F72F84">
                          <w:rPr>
                            <w:rFonts w:eastAsia="Times New Roman" w:cs="Times New Roman"/>
                            <w:color w:val="555555"/>
                            <w:sz w:val="18"/>
                            <w:szCs w:val="18"/>
                            <w:lang w:eastAsia="pl-PL"/>
                          </w:rPr>
                          <w:br/>
                          <w:t xml:space="preserve">– ubezpieczenie działa na całym świecie (z wyjątkiem usług </w:t>
                        </w:r>
                        <w:proofErr w:type="spellStart"/>
                        <w:r w:rsidRPr="00F72F84">
                          <w:rPr>
                            <w:rFonts w:eastAsia="Times New Roman" w:cs="Times New Roman"/>
                            <w:color w:val="555555"/>
                            <w:sz w:val="18"/>
                            <w:szCs w:val="18"/>
                            <w:lang w:eastAsia="pl-PL"/>
                          </w:rPr>
                          <w:t>assistance</w:t>
                        </w:r>
                        <w:proofErr w:type="spellEnd"/>
                        <w:r w:rsidRPr="00F72F84">
                          <w:rPr>
                            <w:rFonts w:eastAsia="Times New Roman" w:cs="Times New Roman"/>
                            <w:color w:val="555555"/>
                            <w:sz w:val="18"/>
                            <w:szCs w:val="18"/>
                            <w:lang w:eastAsia="pl-PL"/>
                          </w:rPr>
                          <w:t>, które zapewniamy tylko w Polsce),</w:t>
                        </w:r>
                      </w:p>
                    </w:tc>
                  </w:tr>
                  <w:tr w:rsidR="00F72F84" w:rsidRPr="00F72F84" w:rsidTr="00F72F84">
                    <w:trPr>
                      <w:trHeight w:val="750"/>
                    </w:trPr>
                    <w:tc>
                      <w:tcPr>
                        <w:tcW w:w="825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72F84" w:rsidRPr="00F72F84" w:rsidRDefault="00F72F84" w:rsidP="00F72F84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noProof/>
                            <w:sz w:val="22"/>
                            <w:lang w:eastAsia="pl-PL"/>
                          </w:rPr>
                          <w:drawing>
                            <wp:inline distT="0" distB="0" distL="0" distR="0">
                              <wp:extent cx="523875" cy="400050"/>
                              <wp:effectExtent l="0" t="0" r="9525" b="0"/>
                              <wp:docPr id="10" name="Obraz 10" descr="C:\Users\asadowsk\AppData\Local\Microsoft\Windows\INetCache\Content.MSO\220CCB71.tmp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C:\Users\asadowsk\AppData\Local\Microsoft\Windows\INetCache\Content.MSO\220CCB71.tmp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3875" cy="400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65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72F84" w:rsidRPr="00F72F84" w:rsidRDefault="00F72F84" w:rsidP="00F72F84">
                        <w:pPr>
                          <w:spacing w:after="0" w:line="24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color w:val="555555"/>
                            <w:sz w:val="18"/>
                            <w:szCs w:val="18"/>
                            <w:lang w:eastAsia="pl-PL"/>
                          </w:rPr>
                          <w:t>bez względu na czas – ochrona działa 24 godziny na dobę przez cały okres ubezpieczenia.</w:t>
                        </w:r>
                      </w:p>
                    </w:tc>
                  </w:tr>
                </w:tbl>
                <w:p w:rsidR="00F72F84" w:rsidRPr="00F72F84" w:rsidRDefault="00F72F84" w:rsidP="00F72F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F72F84" w:rsidRPr="00F72F84" w:rsidRDefault="00F72F84" w:rsidP="00F72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rPr>
          <w:trHeight w:val="375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sz w:val="38"/>
                <w:szCs w:val="38"/>
                <w:lang w:eastAsia="pl-PL"/>
              </w:rPr>
              <w:t> </w:t>
            </w:r>
          </w:p>
        </w:tc>
      </w:tr>
      <w:tr w:rsidR="00F72F84" w:rsidRPr="00F72F84" w:rsidTr="00F72F84">
        <w:tc>
          <w:tcPr>
            <w:tcW w:w="7950" w:type="dxa"/>
            <w:shd w:val="clear" w:color="auto" w:fill="009ED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50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00"/>
            </w:tblGrid>
            <w:tr w:rsidR="00F72F84" w:rsidRPr="00F72F84">
              <w:trPr>
                <w:trHeight w:val="750"/>
                <w:jc w:val="center"/>
              </w:trPr>
              <w:tc>
                <w:tcPr>
                  <w:tcW w:w="7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F84" w:rsidRPr="00F72F84" w:rsidRDefault="00F72F84" w:rsidP="00F72F84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rFonts w:eastAsia="Times New Roman" w:cs="Times New Roman"/>
                      <w:b/>
                      <w:bCs/>
                      <w:color w:val="FFFFFF"/>
                      <w:szCs w:val="20"/>
                      <w:lang w:eastAsia="pl-PL"/>
                    </w:rPr>
                    <w:t>Ubezpieczenie obejmuje m.in.:</w:t>
                  </w:r>
                </w:p>
              </w:tc>
            </w:tr>
            <w:tr w:rsidR="00F72F84" w:rsidRPr="00F72F84">
              <w:trPr>
                <w:jc w:val="center"/>
              </w:trPr>
              <w:tc>
                <w:tcPr>
                  <w:tcW w:w="7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750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37"/>
                    <w:gridCol w:w="227"/>
                    <w:gridCol w:w="3636"/>
                  </w:tblGrid>
                  <w:tr w:rsidR="00F72F84" w:rsidRPr="00F72F84">
                    <w:trPr>
                      <w:trHeight w:val="1350"/>
                      <w:jc w:val="center"/>
                    </w:trPr>
                    <w:tc>
                      <w:tcPr>
                        <w:tcW w:w="3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"/>
                          <w:gridCol w:w="2640"/>
                        </w:tblGrid>
                        <w:tr w:rsidR="00F72F84" w:rsidRPr="00F72F84">
                          <w:trPr>
                            <w:trHeight w:val="750"/>
                          </w:trPr>
                          <w:tc>
                            <w:tcPr>
                              <w:tcW w:w="70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noProof/>
                                  <w:sz w:val="22"/>
                                  <w:lang w:eastAsia="pl-PL"/>
                                </w:rPr>
                                <w:drawing>
                                  <wp:inline distT="0" distB="0" distL="0" distR="0">
                                    <wp:extent cx="600075" cy="638175"/>
                                    <wp:effectExtent l="0" t="0" r="9525" b="9525"/>
                                    <wp:docPr id="9" name="Obraz 9" descr="C:\Users\asadowsk\AppData\Local\Microsoft\Windows\INetCache\Content.MSO\BB604FA7.tmp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C:\Users\asadowsk\AppData\Local\Microsoft\Windows\INetCache\Content.MSO\BB604FA7.tmp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007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289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after="0" w:line="24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złamania, zwichnięcia, oparzenia, odmrożenia</w:t>
                              </w: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, wstrząśnienie lub podejrzenie wstrząśnienia mózgu, pogryzienie, ukąszenie, porażenie prądem lub piorunem oraz zatrucie gazami i produktami chemicznymi,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00"/>
                        </w:tblGrid>
                        <w:tr w:rsidR="00F72F84" w:rsidRPr="00F72F84" w:rsidTr="00F72F84">
                          <w:trPr>
                            <w:trHeight w:val="300"/>
                          </w:trPr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30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sz w:val="30"/>
                                  <w:szCs w:val="30"/>
                                  <w:lang w:eastAsia="pl-PL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"/>
                          <w:gridCol w:w="2640"/>
                        </w:tblGrid>
                        <w:tr w:rsidR="00F72F84" w:rsidRPr="00F72F84" w:rsidTr="00F72F84">
                          <w:trPr>
                            <w:trHeight w:val="750"/>
                          </w:trPr>
                          <w:tc>
                            <w:tcPr>
                              <w:tcW w:w="70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noProof/>
                                  <w:sz w:val="22"/>
                                  <w:lang w:eastAsia="pl-PL"/>
                                </w:rPr>
                                <w:drawing>
                                  <wp:inline distT="0" distB="0" distL="0" distR="0">
                                    <wp:extent cx="600075" cy="638175"/>
                                    <wp:effectExtent l="0" t="0" r="9525" b="9525"/>
                                    <wp:docPr id="8" name="Obraz 8" descr="C:\Users\asadowsk\AppData\Local\Microsoft\Windows\INetCache\Content.MSO\BCD5FF4D.tmp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C:\Users\asadowsk\AppData\Local\Microsoft\Windows\INetCache\Content.MSO\BCD5FF4D.tmp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007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289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after="0" w:line="24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poważne choroby:</w:t>
                              </w: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 xml:space="preserve"> m.in. cukrzycę typu 1, neuroboreliozę, wściekliznę czy sepsę,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00"/>
                        </w:tblGrid>
                        <w:tr w:rsidR="00F72F84" w:rsidRPr="00F72F84" w:rsidTr="00F72F84">
                          <w:trPr>
                            <w:trHeight w:val="300"/>
                          </w:trPr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30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sz w:val="30"/>
                                  <w:szCs w:val="30"/>
                                  <w:lang w:eastAsia="pl-PL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"/>
                          <w:gridCol w:w="2640"/>
                        </w:tblGrid>
                        <w:tr w:rsidR="00F72F84" w:rsidRPr="00F72F84" w:rsidTr="00F72F84">
                          <w:trPr>
                            <w:trHeight w:val="750"/>
                          </w:trPr>
                          <w:tc>
                            <w:tcPr>
                              <w:tcW w:w="70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noProof/>
                                  <w:sz w:val="22"/>
                                  <w:lang w:eastAsia="pl-PL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600075" cy="638175"/>
                                    <wp:effectExtent l="0" t="0" r="9525" b="9525"/>
                                    <wp:docPr id="7" name="Obraz 7" descr="C:\Users\asadowsk\AppData\Local\Microsoft\Windows\INetCache\Content.MSO\54F69BE3.tmp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 descr="C:\Users\asadowsk\AppData\Local\Microsoft\Windows\INetCache\Content.MSO\54F69BE3.tmp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007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289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after="0" w:line="24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 xml:space="preserve">wypadki podczas wycieczek szkolnych, za które </w:t>
                              </w:r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wypłacimy odszkodowanie wyższe niż w razie wypadku, do którego doszło w innych okolicznościach</w:t>
                              </w: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 – 1,5% sumy ubezpieczenia za każdy 1% uszczerbku na zdrowiu,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00"/>
                        </w:tblGrid>
                        <w:tr w:rsidR="00F72F84" w:rsidRPr="00F72F84" w:rsidTr="00F72F84">
                          <w:trPr>
                            <w:trHeight w:val="300"/>
                          </w:trPr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30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sz w:val="30"/>
                                  <w:szCs w:val="30"/>
                                  <w:lang w:eastAsia="pl-PL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20"/>
                          <w:gridCol w:w="2880"/>
                        </w:tblGrid>
                        <w:tr w:rsidR="00F72F84" w:rsidRPr="00F72F84" w:rsidTr="00F72F84">
                          <w:trPr>
                            <w:trHeight w:val="750"/>
                          </w:trPr>
                          <w:tc>
                            <w:tcPr>
                              <w:tcW w:w="70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noProof/>
                                  <w:sz w:val="22"/>
                                  <w:lang w:eastAsia="pl-PL"/>
                                </w:rPr>
                                <w:drawing>
                                  <wp:inline distT="0" distB="0" distL="0" distR="0">
                                    <wp:extent cx="447675" cy="476250"/>
                                    <wp:effectExtent l="0" t="0" r="9525" b="0"/>
                                    <wp:docPr id="6" name="Obraz 6" descr="C:\Users\asadowsk\AppData\Local\Microsoft\Windows\INetCache\Content.MSO\3593E2E9.tmp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C:\Users\asadowsk\AppData\Local\Microsoft\Windows\INetCache\Content.MSO\3593E2E9.tmp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47675" cy="476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289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after="0" w:line="24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23"/>
                                  <w:szCs w:val="23"/>
                                  <w:lang w:eastAsia="pl-PL"/>
                                </w:rPr>
                                <w:t>NOWOŚĆ</w:t>
                              </w:r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br/>
                                <w:t>zwrot poniesionych kosztów wycieczki szkolnej</w:t>
                              </w: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 (do 500 zł), jeśli dziecko nie weźmie w niej udziału</w:t>
                              </w:r>
                            </w:p>
                            <w:p w:rsidR="00F72F84" w:rsidRPr="00F72F84" w:rsidRDefault="00F72F84" w:rsidP="00F72F84">
                              <w:pPr>
                                <w:spacing w:after="0" w:line="24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z powodu nieszczęśliwego wypadku,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  <w:tc>
                      <w:tcPr>
                        <w:tcW w:w="225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3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"/>
                          <w:gridCol w:w="2760"/>
                        </w:tblGrid>
                        <w:tr w:rsidR="00F72F84" w:rsidRPr="00F72F84" w:rsidTr="00F72F84">
                          <w:trPr>
                            <w:trHeight w:val="630"/>
                          </w:trPr>
                          <w:tc>
                            <w:tcPr>
                              <w:tcW w:w="82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noProof/>
                                  <w:sz w:val="22"/>
                                  <w:lang w:eastAsia="pl-PL"/>
                                </w:rPr>
                                <w:drawing>
                                  <wp:inline distT="0" distB="0" distL="0" distR="0">
                                    <wp:extent cx="523875" cy="400050"/>
                                    <wp:effectExtent l="0" t="0" r="9525" b="0"/>
                                    <wp:docPr id="5" name="Obraz 5" descr="C:\Users\asadowsk\AppData\Local\Microsoft\Windows\INetCache\Content.MSO\163DEDDF.tmp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C:\Users\asadowsk\AppData\Local\Microsoft\Windows\INetCache\Content.MSO\163DEDDF.tmp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23875" cy="400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285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after="0" w:line="24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wypadki spowodowane uprawianiem sportów</w:t>
                              </w: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 xml:space="preserve"> (rekreacyjnie i wyczynowo) – nawet tych wysokiego ryzyka,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00"/>
                        </w:tblGrid>
                        <w:tr w:rsidR="00F72F84" w:rsidRPr="00F72F84" w:rsidTr="00F72F84">
                          <w:trPr>
                            <w:trHeight w:val="300"/>
                          </w:trPr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30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sz w:val="30"/>
                                  <w:szCs w:val="30"/>
                                  <w:lang w:eastAsia="pl-PL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10"/>
                          <w:gridCol w:w="2490"/>
                        </w:tblGrid>
                        <w:tr w:rsidR="00F72F84" w:rsidRPr="00F72F84" w:rsidTr="00F72F84">
                          <w:trPr>
                            <w:trHeight w:val="750"/>
                          </w:trPr>
                          <w:tc>
                            <w:tcPr>
                              <w:tcW w:w="82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noProof/>
                                  <w:sz w:val="22"/>
                                  <w:lang w:eastAsia="pl-PL"/>
                                </w:rPr>
                                <w:drawing>
                                  <wp:inline distT="0" distB="0" distL="0" distR="0">
                                    <wp:extent cx="695325" cy="638175"/>
                                    <wp:effectExtent l="0" t="0" r="9525" b="9525"/>
                                    <wp:docPr id="4" name="Obraz 4" descr="C:\Users\asadowsk\AppData\Local\Microsoft\Windows\INetCache\Content.MSO\23F9245.tmp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 descr="C:\Users\asadowsk\AppData\Local\Microsoft\Windows\INetCache\Content.MSO\23F9245.tmp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9532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285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after="0" w:line="24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zwrot kosztów naprawy okularów korekcyjnych</w:t>
                              </w: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 xml:space="preserve"> zniszczonych</w:t>
                              </w:r>
                            </w:p>
                            <w:p w:rsidR="00F72F84" w:rsidRPr="00F72F84" w:rsidRDefault="00F72F84" w:rsidP="00F72F84">
                              <w:pPr>
                                <w:spacing w:after="0" w:line="24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lub uszkodzonych w wyniku nieszczęśliwego wypadku</w:t>
                              </w:r>
                            </w:p>
                            <w:p w:rsidR="00F72F84" w:rsidRPr="00F72F84" w:rsidRDefault="00F72F84" w:rsidP="00F72F84">
                              <w:pPr>
                                <w:spacing w:after="0" w:line="24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albo zakupu nowych</w:t>
                              </w: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,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00"/>
                        </w:tblGrid>
                        <w:tr w:rsidR="00F72F84" w:rsidRPr="00F72F84" w:rsidTr="00F72F84">
                          <w:trPr>
                            <w:trHeight w:val="300"/>
                          </w:trPr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30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sz w:val="30"/>
                                  <w:szCs w:val="30"/>
                                  <w:lang w:eastAsia="pl-PL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10"/>
                          <w:gridCol w:w="2490"/>
                        </w:tblGrid>
                        <w:tr w:rsidR="00F72F84" w:rsidRPr="00F72F84" w:rsidTr="00F72F84">
                          <w:trPr>
                            <w:trHeight w:val="750"/>
                          </w:trPr>
                          <w:tc>
                            <w:tcPr>
                              <w:tcW w:w="82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noProof/>
                                  <w:sz w:val="22"/>
                                  <w:lang w:eastAsia="pl-PL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695325" cy="638175"/>
                                    <wp:effectExtent l="0" t="0" r="9525" b="9525"/>
                                    <wp:docPr id="3" name="Obraz 3" descr="C:\Users\asadowsk\AppData\Local\Microsoft\Windows\INetCache\Content.MSO\86B9C19B.tmp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C:\Users\asadowsk\AppData\Local\Microsoft\Windows\INetCache\Content.MSO\86B9C19B.tmp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9532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285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after="0" w:line="24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zwrot kosztów leczenia i rehabilitacji</w:t>
                              </w: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, a także zakupu</w:t>
                              </w: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br/>
                              </w:r>
                              <w:proofErr w:type="spellStart"/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ortez</w:t>
                              </w:r>
                              <w:proofErr w:type="spellEnd"/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, szyn, gorsetów i aparatów słuchowych oraz kosztów odbudowy stomatologicznej zębów stałych,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00"/>
                        </w:tblGrid>
                        <w:tr w:rsidR="00F72F84" w:rsidRPr="00F72F84" w:rsidTr="00F72F84">
                          <w:trPr>
                            <w:trHeight w:val="300"/>
                          </w:trPr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30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sz w:val="30"/>
                                  <w:szCs w:val="30"/>
                                  <w:lang w:eastAsia="pl-PL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10"/>
                          <w:gridCol w:w="2490"/>
                        </w:tblGrid>
                        <w:tr w:rsidR="00F72F84" w:rsidRPr="00F72F84" w:rsidTr="00F72F84">
                          <w:trPr>
                            <w:trHeight w:val="750"/>
                          </w:trPr>
                          <w:tc>
                            <w:tcPr>
                              <w:tcW w:w="82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noProof/>
                                  <w:sz w:val="22"/>
                                  <w:lang w:eastAsia="pl-PL"/>
                                </w:rPr>
                                <w:drawing>
                                  <wp:inline distT="0" distB="0" distL="0" distR="0">
                                    <wp:extent cx="695325" cy="638175"/>
                                    <wp:effectExtent l="0" t="0" r="9525" b="9525"/>
                                    <wp:docPr id="1" name="Obraz 1" descr="C:\Users\asadowsk\AppData\Local\Microsoft\Windows\INetCache\Content.MSO\F935E961.tmp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 descr="C:\Users\asadowsk\AppData\Local\Microsoft\Windows\INetCache\Content.MSO\F935E961.tmp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95325" cy="6381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285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after="0" w:line="24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 xml:space="preserve">usługi </w:t>
                              </w:r>
                              <w:proofErr w:type="spellStart"/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assistance</w:t>
                              </w:r>
                              <w:proofErr w:type="spellEnd"/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:</w:t>
                              </w:r>
                              <w:r w:rsidRPr="00F72F84">
                                <w:rPr>
                                  <w:rFonts w:eastAsia="Times New Roman" w:cs="Times New Roman"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 pomoc medyczną, rehabilitacyjną i pielęgniarską, pomoc psychologa (nawet do 2000 zł) oraz korepetycje (do 1200 zł)...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00"/>
                        </w:tblGrid>
                        <w:tr w:rsidR="00F72F84" w:rsidRPr="00F72F84" w:rsidTr="00F72F84">
                          <w:trPr>
                            <w:trHeight w:val="300"/>
                          </w:trPr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before="100" w:beforeAutospacing="1" w:after="100" w:afterAutospacing="1" w:line="30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sz w:val="30"/>
                                  <w:szCs w:val="30"/>
                                  <w:lang w:eastAsia="pl-PL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before="100" w:beforeAutospacing="1" w:after="100" w:afterAutospacing="1" w:line="21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72F84">
                          <w:rPr>
                            <w:rFonts w:eastAsia="Times New Roman" w:cs="Times New Roman"/>
                            <w:sz w:val="18"/>
                            <w:szCs w:val="18"/>
                            <w:lang w:eastAsia="pl-PL"/>
                          </w:rPr>
                          <w:t> </w:t>
                        </w:r>
                      </w:p>
                      <w:tbl>
                        <w:tblPr>
                          <w:tblW w:w="360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00"/>
                        </w:tblGrid>
                        <w:tr w:rsidR="00F72F84" w:rsidRPr="00F72F84" w:rsidTr="00F72F84">
                          <w:trPr>
                            <w:trHeight w:val="450"/>
                          </w:trPr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F72F84" w:rsidRPr="00F72F84" w:rsidRDefault="00F72F84" w:rsidP="00F72F84">
                              <w:pPr>
                                <w:spacing w:after="0" w:line="240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F72F84">
                                <w:rPr>
                                  <w:rFonts w:eastAsia="Times New Roman" w:cs="Times New Roman"/>
                                  <w:b/>
                                  <w:bCs/>
                                  <w:color w:val="FFFFFF"/>
                                  <w:sz w:val="18"/>
                                  <w:szCs w:val="18"/>
                                  <w:lang w:eastAsia="pl-PL"/>
                                </w:rPr>
                                <w:t>…a to jeszcze nie wszystko.</w:t>
                              </w:r>
                            </w:p>
                          </w:tc>
                        </w:tr>
                      </w:tbl>
                      <w:p w:rsidR="00F72F84" w:rsidRPr="00F72F84" w:rsidRDefault="00F72F84" w:rsidP="00F72F8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</w:tbl>
                <w:p w:rsidR="00F72F84" w:rsidRPr="00F72F84" w:rsidRDefault="00F72F84" w:rsidP="00F72F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F72F84" w:rsidRPr="00F72F84">
              <w:trPr>
                <w:trHeight w:val="150"/>
                <w:jc w:val="center"/>
              </w:trPr>
              <w:tc>
                <w:tcPr>
                  <w:tcW w:w="79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F84" w:rsidRPr="00F72F84" w:rsidRDefault="00F72F84" w:rsidP="00F72F84">
                  <w:pPr>
                    <w:spacing w:before="100" w:beforeAutospacing="1" w:after="100" w:afterAutospacing="1" w:line="15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rFonts w:eastAsia="Times New Roman" w:cs="Times New Roman"/>
                      <w:sz w:val="15"/>
                      <w:szCs w:val="15"/>
                      <w:lang w:eastAsia="pl-PL"/>
                    </w:rPr>
                    <w:lastRenderedPageBreak/>
                    <w:t> </w:t>
                  </w:r>
                </w:p>
              </w:tc>
            </w:tr>
            <w:tr w:rsidR="00F72F84" w:rsidRPr="00F72F84">
              <w:trPr>
                <w:jc w:val="center"/>
              </w:trPr>
              <w:tc>
                <w:tcPr>
                  <w:tcW w:w="79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F72F84" w:rsidRPr="00F72F84" w:rsidRDefault="00F72F84" w:rsidP="00F72F84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rFonts w:eastAsia="Times New Roman" w:cs="Times New Roman"/>
                      <w:color w:val="FFFFFF"/>
                      <w:sz w:val="18"/>
                      <w:szCs w:val="18"/>
                      <w:lang w:eastAsia="pl-PL"/>
                    </w:rPr>
                    <w:t>Szczegółowy zakres ubezpieczenia zamieściliśmy w załączniku.</w:t>
                  </w:r>
                </w:p>
              </w:tc>
            </w:tr>
            <w:tr w:rsidR="00F72F84" w:rsidRPr="00F72F84">
              <w:trPr>
                <w:trHeight w:val="300"/>
                <w:jc w:val="center"/>
              </w:trPr>
              <w:tc>
                <w:tcPr>
                  <w:tcW w:w="79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F84" w:rsidRPr="00F72F84" w:rsidRDefault="00F72F84" w:rsidP="00F72F84">
                  <w:pPr>
                    <w:spacing w:before="100" w:beforeAutospacing="1" w:after="100" w:afterAutospacing="1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72F84">
                    <w:rPr>
                      <w:rFonts w:eastAsia="Times New Roman" w:cs="Times New Roman"/>
                      <w:sz w:val="30"/>
                      <w:szCs w:val="30"/>
                      <w:lang w:eastAsia="pl-PL"/>
                    </w:rPr>
                    <w:t> </w:t>
                  </w:r>
                </w:p>
              </w:tc>
            </w:tr>
          </w:tbl>
          <w:p w:rsidR="00F72F84" w:rsidRPr="00F72F84" w:rsidRDefault="00F72F84" w:rsidP="00F72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72F84" w:rsidRPr="00F72F84" w:rsidTr="00F72F84">
        <w:trPr>
          <w:trHeight w:val="450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="100" w:beforeAutospacing="1" w:after="100" w:afterAutospacing="1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sz w:val="45"/>
                <w:szCs w:val="45"/>
                <w:lang w:eastAsia="pl-PL"/>
              </w:rPr>
              <w:lastRenderedPageBreak/>
              <w:t> </w:t>
            </w: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b/>
                <w:bCs/>
                <w:color w:val="003C7D"/>
                <w:szCs w:val="20"/>
                <w:lang w:eastAsia="pl-PL"/>
              </w:rPr>
              <w:t>Masz pytania? Chętnie na nie odpowiem</w:t>
            </w:r>
          </w:p>
        </w:tc>
      </w:tr>
      <w:tr w:rsidR="00F72F84" w:rsidRPr="00F72F84" w:rsidTr="00F72F84">
        <w:trPr>
          <w:trHeight w:val="300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="100" w:beforeAutospacing="1" w:after="100" w:afterAutospacing="1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sz w:val="30"/>
                <w:szCs w:val="30"/>
                <w:lang w:eastAsia="pl-PL"/>
              </w:rPr>
              <w:t> </w:t>
            </w: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>Imię Nazwisko</w:t>
            </w:r>
            <w:r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 xml:space="preserve"> – Agnieszka Sadowska</w:t>
            </w: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>Doradca PZU</w:t>
            </w:r>
          </w:p>
        </w:tc>
      </w:tr>
      <w:tr w:rsidR="00F72F84" w:rsidRPr="00F72F84" w:rsidTr="00F72F84">
        <w:tc>
          <w:tcPr>
            <w:tcW w:w="79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555555"/>
                <w:sz w:val="18"/>
                <w:szCs w:val="18"/>
                <w:lang w:eastAsia="pl-PL"/>
              </w:rPr>
              <w:t>tel.: 666-881-171</w:t>
            </w:r>
          </w:p>
        </w:tc>
      </w:tr>
      <w:tr w:rsidR="00F72F84" w:rsidRPr="00F72F84" w:rsidTr="00F72F84">
        <w:trPr>
          <w:trHeight w:val="450"/>
        </w:trPr>
        <w:tc>
          <w:tcPr>
            <w:tcW w:w="7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2F84" w:rsidRPr="00F72F84" w:rsidRDefault="00F72F84" w:rsidP="00F72F84">
            <w:pPr>
              <w:spacing w:before="100" w:beforeAutospacing="1" w:after="100" w:afterAutospacing="1" w:line="4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2F84">
              <w:rPr>
                <w:rFonts w:eastAsia="Times New Roman" w:cs="Times New Roman"/>
                <w:sz w:val="45"/>
                <w:szCs w:val="45"/>
                <w:lang w:eastAsia="pl-PL"/>
              </w:rPr>
              <w:t> </w:t>
            </w:r>
          </w:p>
        </w:tc>
      </w:tr>
    </w:tbl>
    <w:p w:rsidR="00532B4E" w:rsidRPr="00A53DC1" w:rsidRDefault="00F72F84">
      <w:pPr>
        <w:rPr>
          <w:sz w:val="22"/>
        </w:rPr>
      </w:pPr>
      <w:r>
        <w:rPr>
          <w:noProof/>
          <w:sz w:val="22"/>
          <w:lang w:eastAsia="pl-PL"/>
        </w:rPr>
        <w:lastRenderedPageBreak/>
        <w:drawing>
          <wp:inline distT="0" distB="0" distL="0" distR="0" wp14:anchorId="35CA476C" wp14:editId="15E9A14F">
            <wp:extent cx="5715000" cy="2905125"/>
            <wp:effectExtent l="0" t="0" r="0" b="9525"/>
            <wp:docPr id="2" name="Obraz 2" descr="C:\Users\asadowsk\AppData\Local\Microsoft\Windows\INetCache\Content.MSO\506354C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adowsk\AppData\Local\Microsoft\Windows\INetCache\Content.MSO\506354CE.tmp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2B4E" w:rsidRPr="00A53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143"/>
    <w:rsid w:val="000F0835"/>
    <w:rsid w:val="001640D7"/>
    <w:rsid w:val="00170017"/>
    <w:rsid w:val="002B7F60"/>
    <w:rsid w:val="00470CAB"/>
    <w:rsid w:val="00532B4E"/>
    <w:rsid w:val="006F5504"/>
    <w:rsid w:val="00724BED"/>
    <w:rsid w:val="0076296D"/>
    <w:rsid w:val="00771D60"/>
    <w:rsid w:val="008377E2"/>
    <w:rsid w:val="008400B9"/>
    <w:rsid w:val="00A368EC"/>
    <w:rsid w:val="00A53DC1"/>
    <w:rsid w:val="00B27DFE"/>
    <w:rsid w:val="00E55143"/>
    <w:rsid w:val="00EE41C6"/>
    <w:rsid w:val="00F56DAA"/>
    <w:rsid w:val="00F7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180A9-4B09-44EB-996E-4EBCEFF87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urce Sans Pro" w:eastAsiaTheme="minorHAnsi" w:hAnsi="Source Sans Pro" w:cstheme="minorBidi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55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3C7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6F5504"/>
    <w:rPr>
      <w:rFonts w:asciiTheme="majorHAnsi" w:eastAsiaTheme="majorEastAsia" w:hAnsiTheme="majorHAnsi" w:cstheme="majorBidi"/>
      <w:b/>
      <w:bCs/>
      <w:color w:val="003C7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B27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ebelaPZU">
    <w:name w:val="Tebela PZU"/>
    <w:basedOn w:val="Standardowy"/>
    <w:uiPriority w:val="99"/>
    <w:rsid w:val="00B27DFE"/>
    <w:pPr>
      <w:spacing w:after="0" w:line="240" w:lineRule="auto"/>
    </w:pPr>
    <w:rPr>
      <w:color w:val="555555"/>
    </w:rPr>
    <w:tblPr>
      <w:tblStyleRowBandSize w:val="1"/>
      <w:tblBorders>
        <w:insideV w:val="single" w:sz="4" w:space="0" w:color="555555"/>
      </w:tblBorders>
    </w:tblPr>
    <w:tblStylePr w:type="firstRow">
      <w:rPr>
        <w:rFonts w:ascii="Source Sans Pro" w:hAnsi="Source Sans Pro"/>
        <w:b/>
        <w:color w:val="FFFFFF" w:themeColor="background1"/>
      </w:rPr>
      <w:tblPr/>
      <w:tcPr>
        <w:shd w:val="clear" w:color="auto" w:fill="71C6E1"/>
      </w:tcPr>
    </w:tblStylePr>
    <w:tblStylePr w:type="lastRow">
      <w:rPr>
        <w:rFonts w:ascii="Source Sans Pro" w:hAnsi="Source Sans Pro"/>
        <w:b/>
      </w:rPr>
    </w:tblStylePr>
    <w:tblStylePr w:type="band2Horz">
      <w:tblPr/>
      <w:tcPr>
        <w:shd w:val="clear" w:color="auto" w:fill="EBEBEB"/>
      </w:tcPr>
    </w:tblStylePr>
  </w:style>
  <w:style w:type="paragraph" w:styleId="NormalnyWeb">
    <w:name w:val="Normal (Web)"/>
    <w:basedOn w:val="Normalny"/>
    <w:uiPriority w:val="99"/>
    <w:semiHidden/>
    <w:unhideWhenUsed/>
    <w:rsid w:val="00F72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72F8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6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68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9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1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0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3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7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1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hyperlink" Target="https://www.ubestrefa.pl/" TargetMode="External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PZU">
      <a:dk1>
        <a:srgbClr val="555555"/>
      </a:dk1>
      <a:lt1>
        <a:srgbClr val="FFFFFF"/>
      </a:lt1>
      <a:dk2>
        <a:srgbClr val="00285F"/>
      </a:dk2>
      <a:lt2>
        <a:srgbClr val="DBF1FA"/>
      </a:lt2>
      <a:accent1>
        <a:srgbClr val="003C7D"/>
      </a:accent1>
      <a:accent2>
        <a:srgbClr val="00509E"/>
      </a:accent2>
      <a:accent3>
        <a:srgbClr val="00A8E4"/>
      </a:accent3>
      <a:accent4>
        <a:srgbClr val="84D0F0"/>
      </a:accent4>
      <a:accent5>
        <a:srgbClr val="FF0000"/>
      </a:accent5>
      <a:accent6>
        <a:srgbClr val="8CC83C"/>
      </a:accent6>
      <a:hlink>
        <a:srgbClr val="00A8E4"/>
      </a:hlink>
      <a:folHlink>
        <a:srgbClr val="00A8E4"/>
      </a:folHlink>
    </a:clrScheme>
    <a:fontScheme name="PZU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customNormal</Template>
  <TotalTime>1</TotalTime>
  <Pages>4</Pages>
  <Words>399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GrupaPZU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Sadowska Agnieszka (Grupa PZU)</dc:creator>
  <cp:keywords/>
  <dc:description/>
  <cp:lastModifiedBy>Sadowska Agnieszka (Grupa PZU)</cp:lastModifiedBy>
  <cp:revision>2</cp:revision>
  <cp:lastPrinted>2025-08-21T13:16:00Z</cp:lastPrinted>
  <dcterms:created xsi:type="dcterms:W3CDTF">2025-09-11T10:15:00Z</dcterms:created>
  <dcterms:modified xsi:type="dcterms:W3CDTF">2025-09-11T10:15:00Z</dcterms:modified>
</cp:coreProperties>
</file>